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B11449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D01EF67" w14:textId="2B22C501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E4A37C2" w14:textId="2C55F51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049D22F" w14:textId="6DA6F0A5" w:rsidR="003D1B71" w:rsidRPr="00310F17" w:rsidRDefault="000D7717" w:rsidP="00310F17">
            <w:pPr>
              <w:pStyle w:val="Title"/>
            </w:pPr>
            <w:r>
              <w:t>ONI</w:t>
            </w:r>
            <w:r w:rsidR="003D1B71" w:rsidRPr="00310F17">
              <w:br/>
            </w:r>
            <w:r>
              <w:t>ABDULAZEEZ TEMITOPE</w:t>
            </w:r>
          </w:p>
        </w:tc>
      </w:tr>
      <w:tr w:rsidR="003D1B71" w14:paraId="5D79A73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080534E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608AF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A996B25899CF408EA58AB5D566313B63"/>
              </w:placeholder>
              <w:temporary/>
              <w:showingPlcHdr/>
              <w15:appearance w15:val="hidden"/>
            </w:sdtPr>
            <w:sdtEndPr/>
            <w:sdtContent>
              <w:p w14:paraId="662E80C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210EE361" w14:textId="7945D73E" w:rsidR="003D1B71" w:rsidRPr="00740017" w:rsidRDefault="000D771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2019</w:t>
            </w:r>
          </w:p>
          <w:p w14:paraId="5335C399" w14:textId="1D55499D" w:rsidR="003D1B71" w:rsidRPr="00740017" w:rsidRDefault="000D7717" w:rsidP="00AC6C7E">
            <w:pPr>
              <w:pStyle w:val="Experience"/>
              <w:rPr>
                <w:rFonts w:ascii="Calibri" w:hAnsi="Calibri" w:cs="Calibri"/>
              </w:rPr>
            </w:pPr>
            <w:r>
              <w:t>System Operator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staff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Softech Service</w:t>
            </w:r>
          </w:p>
          <w:p w14:paraId="509DA9BC" w14:textId="5017018D" w:rsidR="003D1B71" w:rsidRPr="00740017" w:rsidRDefault="000D771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2020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till date</w:t>
            </w:r>
          </w:p>
          <w:p w14:paraId="252E11D2" w14:textId="79297B47" w:rsidR="003D1B71" w:rsidRPr="00AC586E" w:rsidRDefault="000D7717" w:rsidP="00AC586E">
            <w:pPr>
              <w:pStyle w:val="Experience"/>
              <w:rPr>
                <w:rFonts w:ascii="Calibri" w:hAnsi="Calibri" w:cs="Calibri"/>
              </w:rPr>
            </w:pPr>
            <w:r>
              <w:t>System Administrator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Assistant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World Trade Center</w:t>
            </w:r>
          </w:p>
          <w:p w14:paraId="1E3B14E8" w14:textId="77777777" w:rsidR="000D7717" w:rsidRDefault="000D7717" w:rsidP="000D7717">
            <w:pPr>
              <w:pStyle w:val="public-draftstyledefault-unorderedlistitem"/>
              <w:numPr>
                <w:ilvl w:val="0"/>
                <w:numId w:val="4"/>
              </w:numPr>
              <w:shd w:val="clear" w:color="auto" w:fill="FFFFFF"/>
              <w:spacing w:line="300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Secured network assets against intrusion with expert management of logins and automated access points.</w:t>
            </w:r>
          </w:p>
          <w:p w14:paraId="5B9DD42F" w14:textId="77777777" w:rsidR="000D7717" w:rsidRDefault="000D7717" w:rsidP="000D7717">
            <w:pPr>
              <w:pStyle w:val="public-draftstyledefault-unorderedlistitem"/>
              <w:numPr>
                <w:ilvl w:val="0"/>
                <w:numId w:val="4"/>
              </w:numPr>
              <w:shd w:val="clear" w:color="auto" w:fill="FFFFFF"/>
              <w:spacing w:line="300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Coordinated, implemented, and maintained VoIP telephone systems.</w:t>
            </w:r>
          </w:p>
          <w:p w14:paraId="50E1E8FD" w14:textId="77777777" w:rsidR="000D7717" w:rsidRDefault="000D7717" w:rsidP="000D7717">
            <w:pPr>
              <w:pStyle w:val="public-draftstyledefault-unorderedlistitem"/>
              <w:numPr>
                <w:ilvl w:val="0"/>
                <w:numId w:val="4"/>
              </w:numPr>
              <w:shd w:val="clear" w:color="auto" w:fill="FFFFFF"/>
              <w:spacing w:line="300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Troubleshot problems unable to be resolved by front-line IT specialists.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AB9A0C2C5604A549510EB12DA0580C8"/>
              </w:placeholder>
              <w:temporary/>
              <w:showingPlcHdr/>
              <w15:appearance w15:val="hidden"/>
            </w:sdtPr>
            <w:sdtContent>
              <w:p w14:paraId="13D7E936" w14:textId="77777777" w:rsidR="00AC586E" w:rsidRPr="00E572D6" w:rsidRDefault="00AC586E" w:rsidP="00AC586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5D1A8512" w14:textId="793FBA55" w:rsidR="00AC586E" w:rsidRPr="00740017" w:rsidRDefault="00AC586E" w:rsidP="00AC586E">
            <w:pPr>
              <w:pStyle w:val="SchoolName"/>
            </w:pPr>
            <w:r>
              <w:t>Federal Polytechnic</w:t>
            </w:r>
            <w:r w:rsidRPr="00740017">
              <w:t xml:space="preserve">, </w:t>
            </w:r>
            <w:r>
              <w:t>Nasarawa State                                     2018 - 2019</w:t>
            </w:r>
          </w:p>
          <w:p w14:paraId="5D6FF62E" w14:textId="6307DBAF" w:rsidR="00AC586E" w:rsidRPr="00740017" w:rsidRDefault="00AC586E" w:rsidP="00AC586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ND Computer Science</w:t>
            </w:r>
          </w:p>
          <w:p w14:paraId="736E6B32" w14:textId="203C4D06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6E13490F" w14:textId="2301D120" w:rsidR="003D1B71" w:rsidRPr="00E572D6" w:rsidRDefault="00AC586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74E6B3DD" w14:textId="0E60E652" w:rsidR="003D1B71" w:rsidRDefault="00AC586E" w:rsidP="00AC586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Time Management </w:t>
            </w:r>
          </w:p>
          <w:p w14:paraId="367092FC" w14:textId="2D51A9B1" w:rsidR="00AC586E" w:rsidRDefault="002F0ED8" w:rsidP="00AC586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Technology Assessment</w:t>
            </w:r>
          </w:p>
          <w:p w14:paraId="30E7B542" w14:textId="6EA3352A" w:rsidR="002F0ED8" w:rsidRPr="00AC586E" w:rsidRDefault="002F0ED8" w:rsidP="00AC586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User Support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259A33741FFB471B9F8BC2D255E5DC43"/>
              </w:placeholder>
              <w:temporary/>
              <w:showingPlcHdr/>
              <w15:appearance w15:val="hidden"/>
            </w:sdtPr>
            <w:sdtEndPr/>
            <w:sdtContent>
              <w:p w14:paraId="518F2962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7C33776E" w14:textId="71FEFCB6" w:rsidR="003D1B71" w:rsidRPr="0056708E" w:rsidRDefault="002F0ED8" w:rsidP="00AC6C7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</w:rPr>
              <w:t>Ahaj</w:t>
            </w:r>
            <w:proofErr w:type="spellEnd"/>
            <w:r>
              <w:rPr>
                <w:rFonts w:ascii="Calibri" w:hAnsi="Calibri" w:cs="Calibri"/>
              </w:rPr>
              <w:t>. Hakeem Oni                                                               08107747370</w:t>
            </w:r>
          </w:p>
        </w:tc>
      </w:tr>
      <w:tr w:rsidR="003D1B71" w14:paraId="4245628E" w14:textId="77777777" w:rsidTr="003D1B71">
        <w:trPr>
          <w:trHeight w:val="1164"/>
        </w:trPr>
        <w:tc>
          <w:tcPr>
            <w:tcW w:w="720" w:type="dxa"/>
          </w:tcPr>
          <w:p w14:paraId="1F1053A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06503E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E52B80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6A2CCC" w14:textId="77777777" w:rsidR="003D1B71" w:rsidRPr="00590471" w:rsidRDefault="003D1B71" w:rsidP="00222466"/>
        </w:tc>
      </w:tr>
      <w:tr w:rsidR="003D1B71" w14:paraId="036DE640" w14:textId="77777777" w:rsidTr="003D1B71">
        <w:trPr>
          <w:trHeight w:val="543"/>
        </w:trPr>
        <w:tc>
          <w:tcPr>
            <w:tcW w:w="720" w:type="dxa"/>
          </w:tcPr>
          <w:p w14:paraId="7AE2B04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90C98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C6ED3" wp14:editId="79F4394A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DB3F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908CD2" w14:textId="095AE6AE" w:rsidR="003D1B71" w:rsidRPr="00380FD1" w:rsidRDefault="002F0ED8" w:rsidP="00380FD1">
            <w:pPr>
              <w:pStyle w:val="Information"/>
            </w:pPr>
            <w:r>
              <w:t xml:space="preserve">Behind Mtn Estate </w:t>
            </w:r>
            <w:proofErr w:type="spellStart"/>
            <w:r>
              <w:t>Mararaba</w:t>
            </w:r>
            <w:proofErr w:type="spellEnd"/>
          </w:p>
          <w:p w14:paraId="0A773E64" w14:textId="4F2B0843" w:rsidR="003D1B71" w:rsidRPr="00380FD1" w:rsidRDefault="002F0ED8" w:rsidP="00380FD1">
            <w:pPr>
              <w:pStyle w:val="Information"/>
            </w:pPr>
            <w:r>
              <w:t>900001</w:t>
            </w:r>
          </w:p>
        </w:tc>
        <w:tc>
          <w:tcPr>
            <w:tcW w:w="423" w:type="dxa"/>
            <w:vMerge/>
          </w:tcPr>
          <w:p w14:paraId="1BA13D9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C4E410" w14:textId="77777777" w:rsidR="003D1B71" w:rsidRDefault="003D1B71" w:rsidP="005801E5">
            <w:pPr>
              <w:pStyle w:val="Heading1"/>
            </w:pPr>
          </w:p>
        </w:tc>
      </w:tr>
      <w:tr w:rsidR="003D1B71" w14:paraId="4122694F" w14:textId="77777777" w:rsidTr="003D1B71">
        <w:trPr>
          <w:trHeight w:val="183"/>
        </w:trPr>
        <w:tc>
          <w:tcPr>
            <w:tcW w:w="720" w:type="dxa"/>
          </w:tcPr>
          <w:p w14:paraId="2A26CDB7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DAE9C41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EAD3AF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BCB96C" w14:textId="77777777" w:rsidR="003D1B71" w:rsidRDefault="003D1B71" w:rsidP="005801E5">
            <w:pPr>
              <w:pStyle w:val="Heading1"/>
            </w:pPr>
          </w:p>
        </w:tc>
      </w:tr>
      <w:tr w:rsidR="003D1B71" w14:paraId="16850B1E" w14:textId="77777777" w:rsidTr="003D1B71">
        <w:trPr>
          <w:trHeight w:val="624"/>
        </w:trPr>
        <w:tc>
          <w:tcPr>
            <w:tcW w:w="720" w:type="dxa"/>
          </w:tcPr>
          <w:p w14:paraId="602EC5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6CFBB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46C545" wp14:editId="1B0AA56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0742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9010EF7" w14:textId="5BD9B9B3" w:rsidR="003D1B71" w:rsidRPr="00380FD1" w:rsidRDefault="002F0ED8" w:rsidP="00380FD1">
            <w:pPr>
              <w:pStyle w:val="Information"/>
            </w:pPr>
            <w:r>
              <w:t>08096548178</w:t>
            </w:r>
          </w:p>
        </w:tc>
        <w:tc>
          <w:tcPr>
            <w:tcW w:w="423" w:type="dxa"/>
            <w:vMerge/>
          </w:tcPr>
          <w:p w14:paraId="18A80D3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0F0D7C" w14:textId="77777777" w:rsidR="003D1B71" w:rsidRDefault="003D1B71" w:rsidP="005801E5">
            <w:pPr>
              <w:pStyle w:val="Heading1"/>
            </w:pPr>
          </w:p>
        </w:tc>
      </w:tr>
      <w:tr w:rsidR="003D1B71" w14:paraId="1A566856" w14:textId="77777777" w:rsidTr="003D1B71">
        <w:trPr>
          <w:trHeight w:val="183"/>
        </w:trPr>
        <w:tc>
          <w:tcPr>
            <w:tcW w:w="720" w:type="dxa"/>
          </w:tcPr>
          <w:p w14:paraId="090832C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A91B61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30385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92422C4" w14:textId="77777777" w:rsidR="003D1B71" w:rsidRDefault="003D1B71" w:rsidP="005801E5">
            <w:pPr>
              <w:pStyle w:val="Heading1"/>
            </w:pPr>
          </w:p>
        </w:tc>
      </w:tr>
      <w:tr w:rsidR="003D1B71" w14:paraId="358FCC7C" w14:textId="77777777" w:rsidTr="003D1B71">
        <w:trPr>
          <w:trHeight w:val="633"/>
        </w:trPr>
        <w:tc>
          <w:tcPr>
            <w:tcW w:w="720" w:type="dxa"/>
          </w:tcPr>
          <w:p w14:paraId="7FED686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CA59D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79641A" wp14:editId="0601E59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05B3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AE51F50" w14:textId="5A01E2E3" w:rsidR="003D1B71" w:rsidRPr="00380FD1" w:rsidRDefault="002F0ED8" w:rsidP="00380FD1">
            <w:pPr>
              <w:pStyle w:val="Information"/>
            </w:pPr>
            <w:r>
              <w:t>hayziddd@gmail.com</w:t>
            </w:r>
          </w:p>
        </w:tc>
        <w:tc>
          <w:tcPr>
            <w:tcW w:w="423" w:type="dxa"/>
            <w:vMerge/>
          </w:tcPr>
          <w:p w14:paraId="22EF1F3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A8D9B68" w14:textId="77777777" w:rsidR="003D1B71" w:rsidRDefault="003D1B71" w:rsidP="005801E5">
            <w:pPr>
              <w:pStyle w:val="Heading1"/>
            </w:pPr>
          </w:p>
        </w:tc>
      </w:tr>
      <w:tr w:rsidR="003D1B71" w14:paraId="44648BE5" w14:textId="77777777" w:rsidTr="003D1B71">
        <w:trPr>
          <w:trHeight w:val="174"/>
        </w:trPr>
        <w:tc>
          <w:tcPr>
            <w:tcW w:w="720" w:type="dxa"/>
          </w:tcPr>
          <w:p w14:paraId="68A4738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F0207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21B223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5FC8AC6" w14:textId="77777777" w:rsidR="003D1B71" w:rsidRDefault="003D1B71" w:rsidP="005801E5">
            <w:pPr>
              <w:pStyle w:val="Heading1"/>
            </w:pPr>
          </w:p>
        </w:tc>
      </w:tr>
      <w:tr w:rsidR="003D1B71" w14:paraId="6D294106" w14:textId="77777777" w:rsidTr="003D1B71">
        <w:trPr>
          <w:trHeight w:val="633"/>
        </w:trPr>
        <w:tc>
          <w:tcPr>
            <w:tcW w:w="720" w:type="dxa"/>
          </w:tcPr>
          <w:p w14:paraId="6057B25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61D83A" w14:textId="27C87A4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7B0DF06" w14:textId="33D259B6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27689444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20CB92F" w14:textId="77777777" w:rsidR="003D1B71" w:rsidRDefault="003D1B71" w:rsidP="005801E5">
            <w:pPr>
              <w:pStyle w:val="Heading1"/>
            </w:pPr>
          </w:p>
        </w:tc>
      </w:tr>
      <w:tr w:rsidR="003D1B71" w14:paraId="4CEE5F5F" w14:textId="77777777" w:rsidTr="003D1B71">
        <w:trPr>
          <w:trHeight w:val="2448"/>
        </w:trPr>
        <w:tc>
          <w:tcPr>
            <w:tcW w:w="720" w:type="dxa"/>
          </w:tcPr>
          <w:p w14:paraId="62B0743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6687279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FFC60C7" w14:textId="77777777" w:rsidR="003D1B71" w:rsidRDefault="003D1B71" w:rsidP="00222466"/>
        </w:tc>
        <w:tc>
          <w:tcPr>
            <w:tcW w:w="6607" w:type="dxa"/>
            <w:vMerge/>
          </w:tcPr>
          <w:p w14:paraId="60197D72" w14:textId="77777777" w:rsidR="003D1B71" w:rsidRDefault="003D1B71" w:rsidP="00222466"/>
        </w:tc>
      </w:tr>
    </w:tbl>
    <w:p w14:paraId="6FCD9AFF" w14:textId="01002670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70673" w14:textId="77777777" w:rsidR="001B1F8B" w:rsidRDefault="001B1F8B" w:rsidP="00590471">
      <w:r>
        <w:separator/>
      </w:r>
    </w:p>
  </w:endnote>
  <w:endnote w:type="continuationSeparator" w:id="0">
    <w:p w14:paraId="4A6E24B3" w14:textId="77777777" w:rsidR="001B1F8B" w:rsidRDefault="001B1F8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1AADA" w14:textId="77777777" w:rsidR="001B1F8B" w:rsidRDefault="001B1F8B" w:rsidP="00590471">
      <w:r>
        <w:separator/>
      </w:r>
    </w:p>
  </w:footnote>
  <w:footnote w:type="continuationSeparator" w:id="0">
    <w:p w14:paraId="3B0C8D55" w14:textId="77777777" w:rsidR="001B1F8B" w:rsidRDefault="001B1F8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DC562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935C286" wp14:editId="4E747A4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AE3CF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0516A"/>
    <w:multiLevelType w:val="hybridMultilevel"/>
    <w:tmpl w:val="4D8A1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E05D5"/>
    <w:multiLevelType w:val="multilevel"/>
    <w:tmpl w:val="CF1A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1D4AB7"/>
    <w:multiLevelType w:val="multilevel"/>
    <w:tmpl w:val="3B60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717"/>
    <w:rsid w:val="00060042"/>
    <w:rsid w:val="0008685D"/>
    <w:rsid w:val="00090860"/>
    <w:rsid w:val="000D7717"/>
    <w:rsid w:val="00112FD7"/>
    <w:rsid w:val="00150ABD"/>
    <w:rsid w:val="001946FC"/>
    <w:rsid w:val="001B1F8B"/>
    <w:rsid w:val="00222466"/>
    <w:rsid w:val="0024753C"/>
    <w:rsid w:val="00276026"/>
    <w:rsid w:val="002B4549"/>
    <w:rsid w:val="002F0ED8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586E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454F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public-draftstyledefault-unorderedlistitem">
    <w:name w:val="public-draftstyledefault-unorderedlistitem"/>
    <w:basedOn w:val="Normal"/>
    <w:rsid w:val="000D771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C58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AC5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4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ND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96B25899CF408EA58AB5D566313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958BD-847E-45EF-9385-603A0FE248D2}"/>
      </w:docPartPr>
      <w:docPartBody>
        <w:p w:rsidR="00000000" w:rsidRDefault="00817AE7">
          <w:pPr>
            <w:pStyle w:val="A996B25899CF408EA58AB5D566313B63"/>
          </w:pPr>
          <w:r w:rsidRPr="00AC6C7E">
            <w:t>Experience</w:t>
          </w:r>
        </w:p>
      </w:docPartBody>
    </w:docPart>
    <w:docPart>
      <w:docPartPr>
        <w:name w:val="259A33741FFB471B9F8BC2D255E5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5954C-57EE-48D5-9D97-419715011DEC}"/>
      </w:docPartPr>
      <w:docPartBody>
        <w:p w:rsidR="00000000" w:rsidRDefault="00817AE7">
          <w:pPr>
            <w:pStyle w:val="259A33741FFB471B9F8BC2D255E5DC43"/>
          </w:pPr>
          <w:r w:rsidRPr="00AC6C7E">
            <w:t>References</w:t>
          </w:r>
        </w:p>
      </w:docPartBody>
    </w:docPart>
    <w:docPart>
      <w:docPartPr>
        <w:name w:val="BAB9A0C2C5604A549510EB12DA058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77B46-DD21-4C41-ADA0-1ECF8980D98E}"/>
      </w:docPartPr>
      <w:docPartBody>
        <w:p w:rsidR="00000000" w:rsidRDefault="003649B7" w:rsidP="003649B7">
          <w:pPr>
            <w:pStyle w:val="BAB9A0C2C5604A549510EB12DA0580C8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B7"/>
    <w:rsid w:val="003649B7"/>
    <w:rsid w:val="0081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85624DAE0945CC91D4CBB7F89FDD2D">
    <w:name w:val="3485624DAE0945CC91D4CBB7F89FDD2D"/>
  </w:style>
  <w:style w:type="paragraph" w:customStyle="1" w:styleId="F0F9D399A69F4999B5CA3A2A29EAA189">
    <w:name w:val="F0F9D399A69F4999B5CA3A2A29EAA189"/>
  </w:style>
  <w:style w:type="paragraph" w:customStyle="1" w:styleId="A996B25899CF408EA58AB5D566313B63">
    <w:name w:val="A996B25899CF408EA58AB5D566313B63"/>
  </w:style>
  <w:style w:type="paragraph" w:customStyle="1" w:styleId="5767B8678E054EF0A5BD6E6E12AE6C67">
    <w:name w:val="5767B8678E054EF0A5BD6E6E12AE6C67"/>
  </w:style>
  <w:style w:type="paragraph" w:customStyle="1" w:styleId="99BEA232241F41A3AFF6F63EAE9C7B1C">
    <w:name w:val="99BEA232241F41A3AFF6F63EAE9C7B1C"/>
  </w:style>
  <w:style w:type="paragraph" w:customStyle="1" w:styleId="91C442DE3BC04A638314173FB9664D70">
    <w:name w:val="91C442DE3BC04A638314173FB9664D70"/>
  </w:style>
  <w:style w:type="paragraph" w:customStyle="1" w:styleId="0900C0ADC2724F24A4CC13E5661C6EE3">
    <w:name w:val="0900C0ADC2724F24A4CC13E5661C6EE3"/>
  </w:style>
  <w:style w:type="paragraph" w:customStyle="1" w:styleId="336C9A5DB12848C9B84887805DDA444C">
    <w:name w:val="336C9A5DB12848C9B84887805DDA444C"/>
  </w:style>
  <w:style w:type="paragraph" w:customStyle="1" w:styleId="C04712347143459D8E9D4D600DEC6B03">
    <w:name w:val="C04712347143459D8E9D4D600DEC6B03"/>
  </w:style>
  <w:style w:type="paragraph" w:customStyle="1" w:styleId="118507A4E46441A4B3515B47C65FF404">
    <w:name w:val="118507A4E46441A4B3515B47C65FF404"/>
  </w:style>
  <w:style w:type="paragraph" w:customStyle="1" w:styleId="C566C5FADD5044468F376596C137621E">
    <w:name w:val="C566C5FADD5044468F376596C137621E"/>
  </w:style>
  <w:style w:type="paragraph" w:customStyle="1" w:styleId="0F85C8581CB240F4B84AFE061694D71E">
    <w:name w:val="0F85C8581CB240F4B84AFE061694D71E"/>
  </w:style>
  <w:style w:type="paragraph" w:customStyle="1" w:styleId="A42B9C195E0647B897DC6AA418CBF6F1">
    <w:name w:val="A42B9C195E0647B897DC6AA418CBF6F1"/>
  </w:style>
  <w:style w:type="paragraph" w:customStyle="1" w:styleId="C948076081404A7AB79BF44A9D5A279C">
    <w:name w:val="C948076081404A7AB79BF44A9D5A279C"/>
  </w:style>
  <w:style w:type="paragraph" w:customStyle="1" w:styleId="FF61F6348092442AB251EF5DF77F9ADF">
    <w:name w:val="FF61F6348092442AB251EF5DF77F9ADF"/>
  </w:style>
  <w:style w:type="paragraph" w:customStyle="1" w:styleId="83C62D47627742CC8D4ECB4B445972AC">
    <w:name w:val="83C62D47627742CC8D4ECB4B445972AC"/>
  </w:style>
  <w:style w:type="paragraph" w:customStyle="1" w:styleId="9C0267882EC646C28E32BC6066FAF03A">
    <w:name w:val="9C0267882EC646C28E32BC6066FAF03A"/>
  </w:style>
  <w:style w:type="paragraph" w:customStyle="1" w:styleId="095E6AFBB1944F40BFACA4A06C83D8A1">
    <w:name w:val="095E6AFBB1944F40BFACA4A06C83D8A1"/>
  </w:style>
  <w:style w:type="paragraph" w:customStyle="1" w:styleId="6A79DFA1E6D7438890663BE3C24939C7">
    <w:name w:val="6A79DFA1E6D7438890663BE3C24939C7"/>
  </w:style>
  <w:style w:type="paragraph" w:customStyle="1" w:styleId="3046C761C6EA40228B1A0C3417116D2D">
    <w:name w:val="3046C761C6EA40228B1A0C3417116D2D"/>
  </w:style>
  <w:style w:type="paragraph" w:customStyle="1" w:styleId="8185147AAD2D4A66A37311925466EC0C">
    <w:name w:val="8185147AAD2D4A66A37311925466EC0C"/>
  </w:style>
  <w:style w:type="paragraph" w:customStyle="1" w:styleId="27ED49BAC553426487EAB655675DE8EE">
    <w:name w:val="27ED49BAC553426487EAB655675DE8EE"/>
  </w:style>
  <w:style w:type="paragraph" w:customStyle="1" w:styleId="F939C5FDE43447FF95C77487214FEA80">
    <w:name w:val="F939C5FDE43447FF95C77487214FEA80"/>
  </w:style>
  <w:style w:type="paragraph" w:customStyle="1" w:styleId="646291C3969843D3B5F65FE5E2587299">
    <w:name w:val="646291C3969843D3B5F65FE5E2587299"/>
  </w:style>
  <w:style w:type="paragraph" w:customStyle="1" w:styleId="324769C8376E48039E13446DACBE1BB6">
    <w:name w:val="324769C8376E48039E13446DACBE1BB6"/>
  </w:style>
  <w:style w:type="paragraph" w:customStyle="1" w:styleId="1D6D2722C45648BCA4A05E987CAD4B43">
    <w:name w:val="1D6D2722C45648BCA4A05E987CAD4B43"/>
  </w:style>
  <w:style w:type="paragraph" w:customStyle="1" w:styleId="363B81F9B3F4425286FA2C492557F255">
    <w:name w:val="363B81F9B3F4425286FA2C492557F255"/>
  </w:style>
  <w:style w:type="paragraph" w:customStyle="1" w:styleId="259A33741FFB471B9F8BC2D255E5DC43">
    <w:name w:val="259A33741FFB471B9F8BC2D255E5DC43"/>
  </w:style>
  <w:style w:type="paragraph" w:customStyle="1" w:styleId="9EDC963C89B543AC88C4C49D1419CC28">
    <w:name w:val="9EDC963C89B543AC88C4C49D1419CC28"/>
  </w:style>
  <w:style w:type="paragraph" w:customStyle="1" w:styleId="9C04FC1A92894160923888DF9325B295">
    <w:name w:val="9C04FC1A92894160923888DF9325B295"/>
  </w:style>
  <w:style w:type="paragraph" w:customStyle="1" w:styleId="B1E4F83C80D346DB82D83DFDF0958DF9">
    <w:name w:val="B1E4F83C80D346DB82D83DFDF0958DF9"/>
  </w:style>
  <w:style w:type="paragraph" w:customStyle="1" w:styleId="E11435EB91DE44D6A428C0F704DAB9DD">
    <w:name w:val="E11435EB91DE44D6A428C0F704DAB9DD"/>
  </w:style>
  <w:style w:type="paragraph" w:customStyle="1" w:styleId="96DC5048A32E45399C83C4BE8D1717E0">
    <w:name w:val="96DC5048A32E45399C83C4BE8D1717E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51FC89344544D03B2A9B8C520602928">
    <w:name w:val="351FC89344544D03B2A9B8C520602928"/>
  </w:style>
  <w:style w:type="paragraph" w:customStyle="1" w:styleId="A55F959CEF0549738CD55D8339CAF31B">
    <w:name w:val="A55F959CEF0549738CD55D8339CAF31B"/>
    <w:rsid w:val="003649B7"/>
  </w:style>
  <w:style w:type="paragraph" w:customStyle="1" w:styleId="42E28976F82B42DA96D5DB2B7FD09753">
    <w:name w:val="42E28976F82B42DA96D5DB2B7FD09753"/>
    <w:rsid w:val="003649B7"/>
  </w:style>
  <w:style w:type="paragraph" w:customStyle="1" w:styleId="C2CEE37CCB84431EAC48CE365B19C061">
    <w:name w:val="C2CEE37CCB84431EAC48CE365B19C061"/>
    <w:rsid w:val="003649B7"/>
  </w:style>
  <w:style w:type="paragraph" w:customStyle="1" w:styleId="E36147DCAB1C4D018C6A61244A32E3D3">
    <w:name w:val="E36147DCAB1C4D018C6A61244A32E3D3"/>
    <w:rsid w:val="003649B7"/>
  </w:style>
  <w:style w:type="paragraph" w:customStyle="1" w:styleId="BAB9A0C2C5604A549510EB12DA0580C8">
    <w:name w:val="BAB9A0C2C5604A549510EB12DA0580C8"/>
    <w:rsid w:val="003649B7"/>
  </w:style>
  <w:style w:type="paragraph" w:customStyle="1" w:styleId="A8110CCA408F4A0785E3AD76E19F3B4F">
    <w:name w:val="A8110CCA408F4A0785E3AD76E19F3B4F"/>
    <w:rsid w:val="003649B7"/>
  </w:style>
  <w:style w:type="paragraph" w:customStyle="1" w:styleId="CA0DC5CEEA6047279B0E1458FE4BDF11">
    <w:name w:val="CA0DC5CEEA6047279B0E1458FE4BDF11"/>
    <w:rsid w:val="003649B7"/>
  </w:style>
  <w:style w:type="paragraph" w:customStyle="1" w:styleId="280F7D37E961421B803ADCADB4E70031">
    <w:name w:val="280F7D37E961421B803ADCADB4E70031"/>
    <w:rsid w:val="003649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2021-01-07T07:45:00Z</dcterms:created>
  <dcterms:modified xsi:type="dcterms:W3CDTF">2021-01-07T08:14:00Z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